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4B7287" w:rsidRPr="00BB1429" w:rsidTr="006451CF">
        <w:trPr>
          <w:trHeight w:val="1133"/>
        </w:trPr>
        <w:tc>
          <w:tcPr>
            <w:tcW w:w="4644" w:type="dxa"/>
          </w:tcPr>
          <w:p w:rsidR="004B7287" w:rsidRPr="00BB1429" w:rsidRDefault="004B7287" w:rsidP="006451C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2FCEFE8F" wp14:editId="3308901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4B7287" w:rsidRPr="00BB1429" w:rsidRDefault="004B7287" w:rsidP="006451C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B7287" w:rsidRPr="00BB1429" w:rsidTr="006451CF">
        <w:trPr>
          <w:trHeight w:val="2829"/>
        </w:trPr>
        <w:tc>
          <w:tcPr>
            <w:tcW w:w="4644" w:type="dxa"/>
          </w:tcPr>
          <w:p w:rsidR="004B7287" w:rsidRDefault="004B7287" w:rsidP="006451CF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4B7287" w:rsidRPr="000B5BCE" w:rsidRDefault="004B7287" w:rsidP="006451CF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4B7287" w:rsidRPr="00660DE5" w:rsidRDefault="004B7287" w:rsidP="006451CF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4B7287" w:rsidRPr="00660DE5" w:rsidRDefault="004B7287" w:rsidP="006451C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4B7287" w:rsidRDefault="004B7287" w:rsidP="006451C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4B7287" w:rsidRDefault="004B7287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4B7287" w:rsidRDefault="004B7287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4B7287" w:rsidRDefault="004B7287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4B7287" w:rsidRDefault="004B7287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4B7287" w:rsidRDefault="0012655D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4B7287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Бондаренко</w:t>
            </w:r>
            <w:r w:rsidR="004B7287">
              <w:rPr>
                <w:b/>
                <w:sz w:val="24"/>
                <w:szCs w:val="24"/>
              </w:rPr>
              <w:t>»</w:t>
            </w:r>
          </w:p>
          <w:p w:rsidR="004B7287" w:rsidRPr="00BB1429" w:rsidRDefault="004B7287" w:rsidP="006451C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4B7287" w:rsidRPr="00BB1429" w:rsidRDefault="004B7287" w:rsidP="006451C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B7287" w:rsidRPr="00BB1429" w:rsidTr="00C5112F">
        <w:trPr>
          <w:trHeight w:val="1501"/>
        </w:trPr>
        <w:tc>
          <w:tcPr>
            <w:tcW w:w="4644" w:type="dxa"/>
          </w:tcPr>
          <w:p w:rsidR="004B7287" w:rsidRPr="00E558D9" w:rsidRDefault="004B7287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4B7287" w:rsidRPr="00BB1429" w:rsidRDefault="004B7287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Р А С П О Р Я Ж Е Н И Е</w:t>
            </w:r>
          </w:p>
          <w:p w:rsidR="004B7287" w:rsidRPr="00BB1429" w:rsidRDefault="004B7287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4B7287" w:rsidRPr="007B7D50" w:rsidRDefault="004B7287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</w:t>
            </w: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 № _______________</w:t>
            </w:r>
          </w:p>
          <w:p w:rsidR="004B7287" w:rsidRPr="005868C9" w:rsidRDefault="004B7287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4B7287" w:rsidRPr="00BB1429" w:rsidRDefault="004B7287" w:rsidP="006451CF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4B7287" w:rsidRPr="00BB1429" w:rsidTr="00C5112F">
        <w:trPr>
          <w:trHeight w:val="417"/>
        </w:trPr>
        <w:tc>
          <w:tcPr>
            <w:tcW w:w="4644" w:type="dxa"/>
          </w:tcPr>
          <w:p w:rsidR="004B7287" w:rsidRPr="00BB1429" w:rsidRDefault="004B7287" w:rsidP="00C5112F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6A8D6C0B" wp14:editId="4E76D516">
                      <wp:simplePos x="0" y="0"/>
                      <wp:positionH relativeFrom="column">
                        <wp:posOffset>17145</wp:posOffset>
                      </wp:positionH>
                      <wp:positionV relativeFrom="page">
                        <wp:posOffset>13970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015CD" id="Freeform 2" o:spid="_x0000_s1026" style="position:absolute;margin-left:1.35pt;margin-top:1.1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FD986D5" wp14:editId="17166B0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13970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53119" id="Полилиния 12" o:spid="_x0000_s1026" style="position:absolute;margin-left:202.5pt;margin-top:1.1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4B7287" w:rsidRPr="00BB1429" w:rsidRDefault="004B7287" w:rsidP="006451CF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4B7287" w:rsidRDefault="004B7287" w:rsidP="004B7287">
      <w:pPr>
        <w:spacing w:after="0" w:line="240" w:lineRule="auto"/>
      </w:pPr>
    </w:p>
    <w:p w:rsidR="00EF5060" w:rsidRDefault="00EF5060"/>
    <w:sectPr w:rsidR="00EF5060" w:rsidSect="005868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5D"/>
    <w:rsid w:val="0012655D"/>
    <w:rsid w:val="00152451"/>
    <w:rsid w:val="004B7287"/>
    <w:rsid w:val="004F0CF6"/>
    <w:rsid w:val="005D5C26"/>
    <w:rsid w:val="006700FD"/>
    <w:rsid w:val="00C5112F"/>
    <w:rsid w:val="00CC718D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6D3CA-D53F-4DD5-9E7F-465F41C5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287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4B72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8;&#1072;&#1089;&#1087;&#1086;&#1088;&#1103;&#1078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dcterms:created xsi:type="dcterms:W3CDTF">2026-02-02T08:03:00Z</dcterms:created>
  <dcterms:modified xsi:type="dcterms:W3CDTF">2026-02-02T08:04:00Z</dcterms:modified>
</cp:coreProperties>
</file>