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764715" w:rsidRPr="00BB1429" w:rsidTr="006451CF">
        <w:trPr>
          <w:trHeight w:val="1133"/>
        </w:trPr>
        <w:tc>
          <w:tcPr>
            <w:tcW w:w="4644" w:type="dxa"/>
          </w:tcPr>
          <w:p w:rsidR="00764715" w:rsidRPr="00BB1429" w:rsidRDefault="00764715" w:rsidP="006451C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2EE50770" wp14:editId="235B140E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764715" w:rsidRPr="00BB1429" w:rsidRDefault="00764715" w:rsidP="006451C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64715" w:rsidRPr="00BB1429" w:rsidTr="006451CF">
        <w:trPr>
          <w:trHeight w:val="2829"/>
        </w:trPr>
        <w:tc>
          <w:tcPr>
            <w:tcW w:w="4644" w:type="dxa"/>
          </w:tcPr>
          <w:p w:rsidR="00764715" w:rsidRDefault="00764715" w:rsidP="006451CF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764715" w:rsidRPr="000B5BCE" w:rsidRDefault="00764715" w:rsidP="006451CF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764715" w:rsidRPr="00660DE5" w:rsidRDefault="00764715" w:rsidP="006451CF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764715" w:rsidRPr="00660DE5" w:rsidRDefault="00764715" w:rsidP="006451C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764715" w:rsidRDefault="00764715" w:rsidP="006451C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764715" w:rsidRDefault="00764715" w:rsidP="006451CF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764715" w:rsidRDefault="00764715" w:rsidP="006451CF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764715" w:rsidRDefault="00764715" w:rsidP="006451CF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764715" w:rsidRDefault="00764715" w:rsidP="006451CF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764715" w:rsidRDefault="000627F6" w:rsidP="006451CF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764715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имени В.А. Бондаренко</w:t>
            </w:r>
            <w:bookmarkStart w:id="0" w:name="_GoBack"/>
            <w:bookmarkEnd w:id="0"/>
            <w:r w:rsidR="00764715">
              <w:rPr>
                <w:b/>
                <w:sz w:val="24"/>
                <w:szCs w:val="24"/>
              </w:rPr>
              <w:t>»</w:t>
            </w:r>
          </w:p>
          <w:p w:rsidR="00764715" w:rsidRPr="00BB1429" w:rsidRDefault="00764715" w:rsidP="006451C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764715" w:rsidRPr="00BB1429" w:rsidRDefault="00764715" w:rsidP="006451C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64715" w:rsidRPr="00BB1429" w:rsidTr="004A1996">
        <w:trPr>
          <w:trHeight w:val="1501"/>
        </w:trPr>
        <w:tc>
          <w:tcPr>
            <w:tcW w:w="4644" w:type="dxa"/>
          </w:tcPr>
          <w:p w:rsidR="00764715" w:rsidRPr="00E558D9" w:rsidRDefault="00764715" w:rsidP="006451CF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64715" w:rsidRPr="00BB1429" w:rsidRDefault="00764715" w:rsidP="006451CF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А К Т</w:t>
            </w:r>
          </w:p>
          <w:p w:rsidR="00764715" w:rsidRPr="00BB1429" w:rsidRDefault="00764715" w:rsidP="006451CF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64715" w:rsidRPr="007B7D50" w:rsidRDefault="00764715" w:rsidP="006451CF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</w:t>
            </w: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 № _______________</w:t>
            </w:r>
          </w:p>
          <w:p w:rsidR="00764715" w:rsidRPr="005868C9" w:rsidRDefault="00764715" w:rsidP="006451CF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64715" w:rsidRPr="00BB1429" w:rsidRDefault="00764715" w:rsidP="006451CF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764715" w:rsidRPr="00BB1429" w:rsidTr="004A1996">
        <w:trPr>
          <w:trHeight w:val="417"/>
        </w:trPr>
        <w:tc>
          <w:tcPr>
            <w:tcW w:w="4644" w:type="dxa"/>
          </w:tcPr>
          <w:p w:rsidR="00764715" w:rsidRPr="004A1996" w:rsidRDefault="00764715" w:rsidP="004A1996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1996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781D11AF" wp14:editId="0E3C540C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13970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A60AA" id="Freeform 2" o:spid="_x0000_s1026" style="position:absolute;margin-left:.6pt;margin-top:1.1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4A1996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3B71125F" wp14:editId="7BDAA152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13970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8414E" id="Полилиния 12" o:spid="_x0000_s1026" style="position:absolute;margin-left:202.5pt;margin-top:1.1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764715" w:rsidRPr="00BB1429" w:rsidRDefault="00764715" w:rsidP="006451CF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EF5060" w:rsidRDefault="00EF5060"/>
    <w:sectPr w:rsidR="00EF5060" w:rsidSect="005868C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F6"/>
    <w:rsid w:val="000627F6"/>
    <w:rsid w:val="0025342D"/>
    <w:rsid w:val="004A1996"/>
    <w:rsid w:val="004F0CF6"/>
    <w:rsid w:val="005D5C26"/>
    <w:rsid w:val="006700FD"/>
    <w:rsid w:val="00764715"/>
    <w:rsid w:val="00CC718D"/>
    <w:rsid w:val="00E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440C7-80AF-4E29-B64F-9C63F8DE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715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76471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72;&#1082;&#1090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акта</Template>
  <TotalTime>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1</cp:revision>
  <dcterms:created xsi:type="dcterms:W3CDTF">2026-01-30T11:42:00Z</dcterms:created>
  <dcterms:modified xsi:type="dcterms:W3CDTF">2026-01-30T11:45:00Z</dcterms:modified>
</cp:coreProperties>
</file>